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B20" w:rsidRPr="00B4600C" w:rsidRDefault="00313B20" w:rsidP="00B4600C">
      <w:pPr>
        <w:rPr>
          <w:rFonts w:ascii="黑体" w:eastAsia="黑体"/>
          <w:sz w:val="32"/>
          <w:szCs w:val="32"/>
        </w:rPr>
      </w:pPr>
      <w:r w:rsidRPr="00B4600C">
        <w:rPr>
          <w:rFonts w:ascii="黑体" w:eastAsia="黑体" w:hint="eastAsia"/>
          <w:sz w:val="32"/>
          <w:szCs w:val="32"/>
        </w:rPr>
        <w:t>附件</w:t>
      </w:r>
      <w:r w:rsidRPr="00B4600C">
        <w:rPr>
          <w:rFonts w:ascii="黑体" w:eastAsia="黑体"/>
          <w:sz w:val="32"/>
          <w:szCs w:val="32"/>
        </w:rPr>
        <w:t>1</w:t>
      </w:r>
    </w:p>
    <w:tbl>
      <w:tblPr>
        <w:tblpPr w:leftFromText="180" w:rightFromText="180" w:vertAnchor="text" w:horzAnchor="margin" w:tblpXSpec="center" w:tblpY="1220"/>
        <w:tblW w:w="20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26"/>
        <w:gridCol w:w="1497"/>
        <w:gridCol w:w="908"/>
        <w:gridCol w:w="914"/>
        <w:gridCol w:w="909"/>
        <w:gridCol w:w="917"/>
        <w:gridCol w:w="913"/>
        <w:gridCol w:w="917"/>
        <w:gridCol w:w="912"/>
        <w:gridCol w:w="920"/>
        <w:gridCol w:w="917"/>
        <w:gridCol w:w="921"/>
        <w:gridCol w:w="917"/>
        <w:gridCol w:w="930"/>
        <w:gridCol w:w="921"/>
        <w:gridCol w:w="924"/>
        <w:gridCol w:w="920"/>
        <w:gridCol w:w="922"/>
        <w:gridCol w:w="918"/>
        <w:gridCol w:w="922"/>
        <w:gridCol w:w="917"/>
        <w:gridCol w:w="945"/>
        <w:gridCol w:w="35"/>
      </w:tblGrid>
      <w:tr w:rsidR="00313B20" w:rsidRPr="00A3512E" w:rsidTr="00A8029A">
        <w:trPr>
          <w:gridAfter w:val="1"/>
          <w:wAfter w:w="35" w:type="dxa"/>
          <w:trHeight w:val="599"/>
        </w:trPr>
        <w:tc>
          <w:tcPr>
            <w:tcW w:w="726" w:type="dxa"/>
            <w:vMerge w:val="restart"/>
            <w:vAlign w:val="center"/>
          </w:tcPr>
          <w:p w:rsidR="00313B20" w:rsidRPr="00C37182" w:rsidRDefault="00313B20" w:rsidP="00B4600C">
            <w:pPr>
              <w:spacing w:line="400" w:lineRule="exact"/>
              <w:jc w:val="center"/>
              <w:rPr>
                <w:b/>
                <w:sz w:val="30"/>
                <w:szCs w:val="30"/>
              </w:rPr>
            </w:pPr>
            <w:r w:rsidRPr="00C37182">
              <w:rPr>
                <w:rFonts w:hint="eastAsia"/>
                <w:b/>
                <w:sz w:val="30"/>
                <w:szCs w:val="30"/>
              </w:rPr>
              <w:t>序</w:t>
            </w:r>
          </w:p>
          <w:p w:rsidR="00313B20" w:rsidRPr="00334959" w:rsidRDefault="00313B20" w:rsidP="00B4600C">
            <w:pPr>
              <w:spacing w:line="400" w:lineRule="exact"/>
              <w:jc w:val="center"/>
              <w:rPr>
                <w:b/>
                <w:szCs w:val="21"/>
              </w:rPr>
            </w:pPr>
            <w:r w:rsidRPr="00C37182">
              <w:rPr>
                <w:rFonts w:hint="eastAsia"/>
                <w:b/>
                <w:sz w:val="30"/>
                <w:szCs w:val="30"/>
              </w:rPr>
              <w:t>号</w:t>
            </w:r>
          </w:p>
        </w:tc>
        <w:tc>
          <w:tcPr>
            <w:tcW w:w="1497" w:type="dxa"/>
            <w:vMerge w:val="restart"/>
            <w:vAlign w:val="center"/>
          </w:tcPr>
          <w:p w:rsidR="00313B20" w:rsidRPr="00817470" w:rsidRDefault="00313B20" w:rsidP="00B4600C">
            <w:pPr>
              <w:spacing w:line="400" w:lineRule="exact"/>
              <w:jc w:val="center"/>
              <w:rPr>
                <w:b/>
                <w:sz w:val="30"/>
                <w:szCs w:val="30"/>
              </w:rPr>
            </w:pPr>
            <w:r w:rsidRPr="00817470">
              <w:rPr>
                <w:rFonts w:hint="eastAsia"/>
                <w:b/>
                <w:sz w:val="30"/>
                <w:szCs w:val="30"/>
              </w:rPr>
              <w:t>园区</w:t>
            </w:r>
          </w:p>
          <w:p w:rsidR="00313B20" w:rsidRPr="00817470" w:rsidRDefault="00313B20" w:rsidP="00B4600C">
            <w:pPr>
              <w:spacing w:line="400" w:lineRule="exact"/>
              <w:jc w:val="center"/>
              <w:rPr>
                <w:b/>
                <w:sz w:val="32"/>
                <w:szCs w:val="32"/>
              </w:rPr>
            </w:pPr>
            <w:r w:rsidRPr="00817470">
              <w:rPr>
                <w:rFonts w:hint="eastAsia"/>
                <w:b/>
                <w:sz w:val="30"/>
                <w:szCs w:val="30"/>
              </w:rPr>
              <w:t>名称</w:t>
            </w:r>
          </w:p>
        </w:tc>
        <w:tc>
          <w:tcPr>
            <w:tcW w:w="1822" w:type="dxa"/>
            <w:gridSpan w:val="2"/>
            <w:vAlign w:val="center"/>
          </w:tcPr>
          <w:p w:rsidR="00313B20" w:rsidRDefault="00313B20" w:rsidP="00B4600C">
            <w:pPr>
              <w:spacing w:line="400" w:lineRule="exact"/>
              <w:jc w:val="center"/>
              <w:rPr>
                <w:rFonts w:ascii="宋体"/>
                <w:b/>
                <w:spacing w:val="-4"/>
                <w:w w:val="98"/>
                <w:sz w:val="28"/>
                <w:szCs w:val="28"/>
              </w:rPr>
            </w:pPr>
            <w:r w:rsidRPr="00CA079B">
              <w:rPr>
                <w:rFonts w:ascii="宋体" w:hAnsi="宋体" w:hint="eastAsia"/>
                <w:b/>
                <w:spacing w:val="-4"/>
                <w:w w:val="98"/>
                <w:sz w:val="28"/>
                <w:szCs w:val="28"/>
              </w:rPr>
              <w:t>规模以上工业</w:t>
            </w:r>
          </w:p>
          <w:p w:rsidR="00313B20" w:rsidRPr="00817470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增加值</w:t>
            </w:r>
          </w:p>
        </w:tc>
        <w:tc>
          <w:tcPr>
            <w:tcW w:w="1826" w:type="dxa"/>
            <w:gridSpan w:val="2"/>
            <w:vAlign w:val="center"/>
          </w:tcPr>
          <w:p w:rsidR="00313B20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固定资产</w:t>
            </w:r>
          </w:p>
          <w:p w:rsidR="00313B20" w:rsidRPr="009B410B" w:rsidRDefault="00313B20" w:rsidP="00B4600C"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投资</w:t>
            </w:r>
          </w:p>
        </w:tc>
        <w:tc>
          <w:tcPr>
            <w:tcW w:w="1830" w:type="dxa"/>
            <w:gridSpan w:val="2"/>
            <w:vAlign w:val="center"/>
          </w:tcPr>
          <w:p w:rsidR="00313B20" w:rsidRDefault="00313B20" w:rsidP="00B4600C">
            <w:pPr>
              <w:spacing w:line="400" w:lineRule="exact"/>
              <w:jc w:val="center"/>
              <w:rPr>
                <w:rFonts w:ascii="宋体"/>
                <w:b/>
                <w:spacing w:val="-4"/>
                <w:w w:val="98"/>
                <w:sz w:val="28"/>
                <w:szCs w:val="28"/>
              </w:rPr>
            </w:pPr>
            <w:r w:rsidRPr="00CA079B">
              <w:rPr>
                <w:rFonts w:ascii="宋体" w:hAnsi="宋体" w:hint="eastAsia"/>
                <w:b/>
                <w:spacing w:val="-4"/>
                <w:w w:val="98"/>
                <w:sz w:val="28"/>
                <w:szCs w:val="28"/>
              </w:rPr>
              <w:t>实际利用外资</w:t>
            </w:r>
          </w:p>
          <w:p w:rsidR="00313B20" w:rsidRPr="009B410B" w:rsidRDefault="00313B20" w:rsidP="00B4600C"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（万美元）</w:t>
            </w:r>
          </w:p>
        </w:tc>
        <w:tc>
          <w:tcPr>
            <w:tcW w:w="1832" w:type="dxa"/>
            <w:gridSpan w:val="2"/>
            <w:vAlign w:val="center"/>
          </w:tcPr>
          <w:p w:rsidR="00313B20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主营业务</w:t>
            </w:r>
          </w:p>
          <w:p w:rsidR="00313B20" w:rsidRPr="009B410B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收入</w:t>
            </w:r>
          </w:p>
        </w:tc>
        <w:tc>
          <w:tcPr>
            <w:tcW w:w="1838" w:type="dxa"/>
            <w:gridSpan w:val="2"/>
            <w:vAlign w:val="center"/>
          </w:tcPr>
          <w:p w:rsidR="00313B20" w:rsidRPr="009B410B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出口总额</w:t>
            </w:r>
          </w:p>
          <w:p w:rsidR="00313B20" w:rsidRPr="009B410B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（万美元）</w:t>
            </w:r>
          </w:p>
        </w:tc>
        <w:tc>
          <w:tcPr>
            <w:tcW w:w="1847" w:type="dxa"/>
            <w:gridSpan w:val="2"/>
            <w:vAlign w:val="center"/>
          </w:tcPr>
          <w:p w:rsidR="00313B20" w:rsidRPr="009B410B" w:rsidRDefault="00313B20" w:rsidP="00B4600C"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税收收入</w:t>
            </w:r>
          </w:p>
        </w:tc>
        <w:tc>
          <w:tcPr>
            <w:tcW w:w="1845" w:type="dxa"/>
            <w:gridSpan w:val="2"/>
            <w:vAlign w:val="center"/>
          </w:tcPr>
          <w:p w:rsidR="00313B20" w:rsidRDefault="00313B20" w:rsidP="00B4600C"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 w:rsidRPr="009B410B">
              <w:rPr>
                <w:rFonts w:hint="eastAsia"/>
                <w:b/>
                <w:sz w:val="28"/>
                <w:szCs w:val="28"/>
              </w:rPr>
              <w:t>就业人数</w:t>
            </w:r>
          </w:p>
          <w:p w:rsidR="00313B20" w:rsidRPr="009B410B" w:rsidRDefault="00313B20" w:rsidP="00B4600C">
            <w:pPr>
              <w:spacing w:line="40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（人）</w:t>
            </w:r>
          </w:p>
        </w:tc>
        <w:tc>
          <w:tcPr>
            <w:tcW w:w="1842" w:type="dxa"/>
            <w:gridSpan w:val="2"/>
            <w:vAlign w:val="center"/>
          </w:tcPr>
          <w:p w:rsidR="00313B20" w:rsidRDefault="00313B20" w:rsidP="00B4600C">
            <w:pPr>
              <w:spacing w:line="400" w:lineRule="exact"/>
              <w:jc w:val="center"/>
              <w:rPr>
                <w:rFonts w:ascii="宋体"/>
                <w:b/>
                <w:spacing w:val="-4"/>
                <w:w w:val="98"/>
                <w:sz w:val="28"/>
                <w:szCs w:val="28"/>
              </w:rPr>
            </w:pPr>
            <w:r w:rsidRPr="00CA079B">
              <w:rPr>
                <w:rFonts w:ascii="宋体" w:hAnsi="宋体" w:hint="eastAsia"/>
                <w:b/>
                <w:spacing w:val="-4"/>
                <w:w w:val="98"/>
                <w:sz w:val="28"/>
                <w:szCs w:val="28"/>
              </w:rPr>
              <w:t>签约注册项目</w:t>
            </w:r>
          </w:p>
          <w:p w:rsidR="00313B20" w:rsidRPr="009B410B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（个）</w:t>
            </w:r>
          </w:p>
        </w:tc>
        <w:tc>
          <w:tcPr>
            <w:tcW w:w="1840" w:type="dxa"/>
            <w:gridSpan w:val="2"/>
            <w:vAlign w:val="center"/>
          </w:tcPr>
          <w:p w:rsidR="00313B20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亿元以上</w:t>
            </w:r>
          </w:p>
          <w:p w:rsidR="00313B20" w:rsidRPr="009B410B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新开工项目</w:t>
            </w:r>
            <w:r>
              <w:rPr>
                <w:rFonts w:ascii="宋体" w:hAnsi="宋体" w:hint="eastAsia"/>
                <w:b/>
                <w:sz w:val="28"/>
                <w:szCs w:val="28"/>
              </w:rPr>
              <w:t>（个）</w:t>
            </w:r>
          </w:p>
        </w:tc>
        <w:tc>
          <w:tcPr>
            <w:tcW w:w="1862" w:type="dxa"/>
            <w:gridSpan w:val="2"/>
            <w:vAlign w:val="center"/>
          </w:tcPr>
          <w:p w:rsidR="00313B20" w:rsidRPr="009B410B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亿元以上</w:t>
            </w:r>
          </w:p>
          <w:p w:rsidR="00313B20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 w:rsidRPr="009B410B">
              <w:rPr>
                <w:rFonts w:ascii="宋体" w:hAnsi="宋体" w:hint="eastAsia"/>
                <w:b/>
                <w:sz w:val="28"/>
                <w:szCs w:val="28"/>
              </w:rPr>
              <w:t>竣工项目</w:t>
            </w:r>
          </w:p>
          <w:p w:rsidR="00313B20" w:rsidRPr="009B410B" w:rsidRDefault="00313B20" w:rsidP="00B4600C">
            <w:pPr>
              <w:spacing w:line="400" w:lineRule="exact"/>
              <w:jc w:val="center"/>
              <w:rPr>
                <w:rFonts w:asci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（个）</w:t>
            </w:r>
          </w:p>
        </w:tc>
      </w:tr>
      <w:tr w:rsidR="00313B20" w:rsidRPr="00A3512E" w:rsidTr="00A8029A">
        <w:trPr>
          <w:trHeight w:val="428"/>
        </w:trPr>
        <w:tc>
          <w:tcPr>
            <w:tcW w:w="726" w:type="dxa"/>
            <w:vMerge/>
            <w:vAlign w:val="center"/>
          </w:tcPr>
          <w:p w:rsidR="00313B20" w:rsidRPr="00A3512E" w:rsidRDefault="00313B20" w:rsidP="00B4600C">
            <w:pPr>
              <w:spacing w:line="240" w:lineRule="exact"/>
              <w:jc w:val="center"/>
            </w:pPr>
          </w:p>
        </w:tc>
        <w:tc>
          <w:tcPr>
            <w:tcW w:w="1497" w:type="dxa"/>
            <w:vMerge/>
            <w:vAlign w:val="center"/>
          </w:tcPr>
          <w:p w:rsidR="00313B20" w:rsidRPr="00A3512E" w:rsidRDefault="00313B20" w:rsidP="00B4600C">
            <w:pPr>
              <w:spacing w:line="240" w:lineRule="exact"/>
              <w:jc w:val="center"/>
            </w:pPr>
          </w:p>
        </w:tc>
        <w:tc>
          <w:tcPr>
            <w:tcW w:w="908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4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09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7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3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7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2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20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7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21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7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30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21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24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20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22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8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22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17" w:type="dxa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2016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  <w:tc>
          <w:tcPr>
            <w:tcW w:w="980" w:type="dxa"/>
            <w:gridSpan w:val="2"/>
            <w:vAlign w:val="center"/>
          </w:tcPr>
          <w:p w:rsidR="00313B20" w:rsidRPr="00334959" w:rsidRDefault="00313B20" w:rsidP="00B4600C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334959">
              <w:rPr>
                <w:rFonts w:ascii="宋体" w:hAnsi="宋体"/>
                <w:szCs w:val="21"/>
              </w:rPr>
              <w:t>2017</w:t>
            </w:r>
            <w:r w:rsidRPr="00334959">
              <w:rPr>
                <w:rFonts w:ascii="宋体" w:hAnsi="宋体" w:hint="eastAsia"/>
                <w:szCs w:val="21"/>
              </w:rPr>
              <w:t>年</w:t>
            </w:r>
          </w:p>
        </w:tc>
      </w:tr>
      <w:tr w:rsidR="00313B20" w:rsidRPr="00A3512E" w:rsidTr="00A8029A">
        <w:trPr>
          <w:trHeight w:val="1089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spacing w:line="24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2F4748">
              <w:rPr>
                <w:rFonts w:ascii="宋体" w:hAnsi="宋体"/>
                <w:sz w:val="30"/>
                <w:szCs w:val="30"/>
              </w:rPr>
              <w:t>1</w:t>
            </w:r>
          </w:p>
        </w:tc>
        <w:tc>
          <w:tcPr>
            <w:tcW w:w="1497" w:type="dxa"/>
            <w:vAlign w:val="center"/>
          </w:tcPr>
          <w:p w:rsidR="00313B20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辽宁盘锦</w:t>
            </w:r>
          </w:p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精细化工产业园区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4000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9000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+120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+150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30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32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9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7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</w:t>
            </w:r>
          </w:p>
        </w:tc>
      </w:tr>
      <w:tr w:rsidR="00313B20" w:rsidRPr="00A3512E" w:rsidTr="00A8029A">
        <w:trPr>
          <w:trHeight w:val="914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spacing w:line="24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2F4748">
              <w:rPr>
                <w:rFonts w:ascii="宋体" w:hAnsi="宋体"/>
                <w:sz w:val="30"/>
                <w:szCs w:val="30"/>
              </w:rPr>
              <w:t>2</w:t>
            </w:r>
          </w:p>
        </w:tc>
        <w:tc>
          <w:tcPr>
            <w:tcW w:w="1497" w:type="dxa"/>
            <w:vAlign w:val="center"/>
          </w:tcPr>
          <w:p w:rsidR="00313B20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盘锦高新</w:t>
            </w:r>
          </w:p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技术产业</w:t>
            </w:r>
          </w:p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开发区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3</w:t>
            </w:r>
            <w:r w:rsidRPr="009B410B">
              <w:rPr>
                <w:rFonts w:ascii="宋体"/>
                <w:sz w:val="30"/>
                <w:szCs w:val="30"/>
              </w:rPr>
              <w:t>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4</w:t>
            </w:r>
            <w:r w:rsidRPr="009B410B">
              <w:rPr>
                <w:rFonts w:ascii="宋体"/>
                <w:sz w:val="30"/>
                <w:szCs w:val="30"/>
              </w:rPr>
              <w:t>000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9000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+450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+600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32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34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11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11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12</w:t>
            </w:r>
          </w:p>
        </w:tc>
      </w:tr>
      <w:tr w:rsidR="00313B20" w:rsidRPr="00A3512E" w:rsidTr="00A8029A">
        <w:trPr>
          <w:trHeight w:val="914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jc w:val="center"/>
              <w:rPr>
                <w:rFonts w:ascii="宋体" w:hAnsi="宋体"/>
                <w:sz w:val="30"/>
                <w:szCs w:val="30"/>
              </w:rPr>
            </w:pPr>
            <w:r w:rsidRPr="002F4748">
              <w:rPr>
                <w:rFonts w:ascii="宋体" w:hAnsi="宋体"/>
                <w:sz w:val="30"/>
                <w:szCs w:val="30"/>
              </w:rPr>
              <w:t>3</w:t>
            </w:r>
          </w:p>
        </w:tc>
        <w:tc>
          <w:tcPr>
            <w:tcW w:w="1497" w:type="dxa"/>
            <w:vAlign w:val="center"/>
          </w:tcPr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大洼临港</w:t>
            </w:r>
          </w:p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经济区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4000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7000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+150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+200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30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32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5</w:t>
            </w:r>
          </w:p>
        </w:tc>
      </w:tr>
      <w:tr w:rsidR="00313B20" w:rsidRPr="00A3512E" w:rsidTr="00A8029A">
        <w:trPr>
          <w:trHeight w:val="914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jc w:val="center"/>
              <w:rPr>
                <w:rFonts w:ascii="宋体" w:hAnsi="宋体"/>
                <w:sz w:val="30"/>
                <w:szCs w:val="30"/>
              </w:rPr>
            </w:pPr>
            <w:r w:rsidRPr="002F4748">
              <w:rPr>
                <w:rFonts w:ascii="宋体" w:hAnsi="宋体"/>
                <w:sz w:val="30"/>
                <w:szCs w:val="30"/>
              </w:rPr>
              <w:t>4</w:t>
            </w:r>
          </w:p>
        </w:tc>
        <w:tc>
          <w:tcPr>
            <w:tcW w:w="1497" w:type="dxa"/>
            <w:vAlign w:val="center"/>
          </w:tcPr>
          <w:p w:rsidR="00313B20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红海滩旅</w:t>
            </w:r>
          </w:p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游度假区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—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—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1500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—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—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+100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+150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2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2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2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2</w:t>
            </w:r>
          </w:p>
        </w:tc>
      </w:tr>
      <w:tr w:rsidR="00313B20" w:rsidRPr="00A3512E" w:rsidTr="00A8029A">
        <w:trPr>
          <w:trHeight w:val="914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spacing w:line="4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2F4748"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1497" w:type="dxa"/>
            <w:vAlign w:val="center"/>
          </w:tcPr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辽宁北方</w:t>
            </w:r>
          </w:p>
          <w:p w:rsidR="00313B20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新材料产</w:t>
            </w:r>
          </w:p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业园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4000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4000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5000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+150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+200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26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28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4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4</w:t>
            </w:r>
          </w:p>
        </w:tc>
      </w:tr>
      <w:tr w:rsidR="00313B20" w:rsidRPr="00A3512E" w:rsidTr="00A8029A">
        <w:trPr>
          <w:trHeight w:val="914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spacing w:line="4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2F4748"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1497" w:type="dxa"/>
            <w:vAlign w:val="center"/>
          </w:tcPr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高升</w:t>
            </w:r>
          </w:p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经济区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2000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3000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2000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+100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+150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12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13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3</w:t>
            </w:r>
          </w:p>
        </w:tc>
      </w:tr>
      <w:tr w:rsidR="00313B20" w:rsidRPr="00A3512E" w:rsidTr="00A8029A">
        <w:trPr>
          <w:trHeight w:val="914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7</w:t>
            </w:r>
          </w:p>
        </w:tc>
        <w:tc>
          <w:tcPr>
            <w:tcW w:w="1497" w:type="dxa"/>
            <w:vAlign w:val="center"/>
          </w:tcPr>
          <w:p w:rsidR="00313B20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46B1A">
              <w:rPr>
                <w:rFonts w:ascii="宋体" w:hAnsi="宋体" w:hint="eastAsia"/>
                <w:sz w:val="28"/>
                <w:szCs w:val="28"/>
              </w:rPr>
              <w:t>辽东湾</w:t>
            </w:r>
          </w:p>
          <w:p w:rsidR="00313B20" w:rsidRPr="00D46B1A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46B1A">
              <w:rPr>
                <w:rFonts w:ascii="宋体" w:hAnsi="宋体" w:hint="eastAsia"/>
                <w:sz w:val="28"/>
                <w:szCs w:val="28"/>
              </w:rPr>
              <w:t>石化及精细化工产业园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15%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15%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5000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6000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15%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7000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8000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15%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+700</w:t>
            </w:r>
          </w:p>
        </w:tc>
        <w:tc>
          <w:tcPr>
            <w:tcW w:w="924" w:type="dxa"/>
            <w:vAlign w:val="center"/>
          </w:tcPr>
          <w:p w:rsidR="00313B20" w:rsidRPr="00E53BC5" w:rsidRDefault="00313B20" w:rsidP="00B4600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E53BC5">
              <w:rPr>
                <w:rFonts w:ascii="宋体" w:hAnsi="宋体"/>
                <w:sz w:val="28"/>
                <w:szCs w:val="28"/>
              </w:rPr>
              <w:t>+1000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15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16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7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</w:tr>
      <w:tr w:rsidR="00313B20" w:rsidRPr="00A3512E" w:rsidTr="00A8029A">
        <w:trPr>
          <w:trHeight w:val="1000"/>
        </w:trPr>
        <w:tc>
          <w:tcPr>
            <w:tcW w:w="726" w:type="dxa"/>
            <w:vAlign w:val="center"/>
          </w:tcPr>
          <w:p w:rsidR="00313B20" w:rsidRPr="00E53BC5" w:rsidRDefault="00313B20" w:rsidP="00B4600C"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8</w:t>
            </w:r>
          </w:p>
        </w:tc>
        <w:tc>
          <w:tcPr>
            <w:tcW w:w="1497" w:type="dxa"/>
            <w:vAlign w:val="center"/>
          </w:tcPr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辽东湾特色装备制造产业园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13%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13%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2000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2500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13%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3000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3500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13</w:t>
            </w:r>
            <w:bookmarkStart w:id="0" w:name="_GoBack"/>
            <w:bookmarkEnd w:id="0"/>
            <w:r>
              <w:rPr>
                <w:rFonts w:ascii="宋体" w:hAnsi="宋体"/>
                <w:sz w:val="30"/>
                <w:szCs w:val="30"/>
              </w:rPr>
              <w:t>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+700</w:t>
            </w:r>
          </w:p>
        </w:tc>
        <w:tc>
          <w:tcPr>
            <w:tcW w:w="924" w:type="dxa"/>
            <w:vAlign w:val="center"/>
          </w:tcPr>
          <w:p w:rsidR="00313B20" w:rsidRPr="00E53BC5" w:rsidRDefault="00313B20" w:rsidP="00B4600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E53BC5">
              <w:rPr>
                <w:rFonts w:ascii="宋体" w:hAnsi="宋体"/>
                <w:sz w:val="28"/>
                <w:szCs w:val="28"/>
              </w:rPr>
              <w:t>+1000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15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16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313B20">
            <w:pPr>
              <w:spacing w:line="300" w:lineRule="exact"/>
              <w:ind w:firstLineChars="100" w:firstLine="31680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4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</w:tr>
      <w:tr w:rsidR="00313B20" w:rsidRPr="00A3512E" w:rsidTr="00A8029A">
        <w:trPr>
          <w:trHeight w:val="1208"/>
        </w:trPr>
        <w:tc>
          <w:tcPr>
            <w:tcW w:w="726" w:type="dxa"/>
            <w:vAlign w:val="center"/>
          </w:tcPr>
          <w:p w:rsidR="00313B20" w:rsidRPr="00E53BC5" w:rsidRDefault="00313B20" w:rsidP="00B4600C"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9</w:t>
            </w:r>
          </w:p>
        </w:tc>
        <w:tc>
          <w:tcPr>
            <w:tcW w:w="1497" w:type="dxa"/>
            <w:vAlign w:val="center"/>
          </w:tcPr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辽东湾临港物流产业园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2000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2500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2000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2500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+500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+700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15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16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</w:tr>
      <w:tr w:rsidR="00313B20" w:rsidRPr="00A3512E" w:rsidTr="00A8029A">
        <w:trPr>
          <w:trHeight w:val="914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</w:t>
            </w:r>
          </w:p>
        </w:tc>
        <w:tc>
          <w:tcPr>
            <w:tcW w:w="1497" w:type="dxa"/>
            <w:vAlign w:val="center"/>
          </w:tcPr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辽东湾高新技术产业园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1000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+100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+150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20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21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6</w:t>
            </w:r>
          </w:p>
        </w:tc>
      </w:tr>
      <w:tr w:rsidR="00313B20" w:rsidRPr="00A3512E" w:rsidTr="00A8029A">
        <w:trPr>
          <w:trHeight w:val="914"/>
        </w:trPr>
        <w:tc>
          <w:tcPr>
            <w:tcW w:w="726" w:type="dxa"/>
            <w:vAlign w:val="center"/>
          </w:tcPr>
          <w:p w:rsidR="00313B20" w:rsidRPr="002F4748" w:rsidRDefault="00313B20" w:rsidP="00B4600C"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11</w:t>
            </w:r>
          </w:p>
        </w:tc>
        <w:tc>
          <w:tcPr>
            <w:tcW w:w="1497" w:type="dxa"/>
            <w:vAlign w:val="center"/>
          </w:tcPr>
          <w:p w:rsidR="00313B20" w:rsidRPr="00DD0949" w:rsidRDefault="00313B20" w:rsidP="00B4600C">
            <w:pPr>
              <w:spacing w:line="300" w:lineRule="exact"/>
              <w:jc w:val="center"/>
              <w:rPr>
                <w:rFonts w:ascii="宋体"/>
                <w:sz w:val="28"/>
                <w:szCs w:val="28"/>
              </w:rPr>
            </w:pPr>
            <w:r w:rsidRPr="00DD0949">
              <w:rPr>
                <w:rFonts w:ascii="宋体" w:hAnsi="宋体" w:hint="eastAsia"/>
                <w:sz w:val="28"/>
                <w:szCs w:val="28"/>
              </w:rPr>
              <w:t>辽河口生态经济区</w:t>
            </w:r>
          </w:p>
        </w:tc>
        <w:tc>
          <w:tcPr>
            <w:tcW w:w="90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7.3%</w:t>
            </w:r>
          </w:p>
        </w:tc>
        <w:tc>
          <w:tcPr>
            <w:tcW w:w="91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09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7%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3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1000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1200</w:t>
            </w:r>
          </w:p>
        </w:tc>
        <w:tc>
          <w:tcPr>
            <w:tcW w:w="91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—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 w:hAnsi="宋体"/>
                <w:sz w:val="30"/>
                <w:szCs w:val="30"/>
              </w:rPr>
            </w:pPr>
            <w:r w:rsidRPr="009B410B">
              <w:rPr>
                <w:rFonts w:ascii="宋体" w:hAnsi="宋体"/>
                <w:sz w:val="30"/>
                <w:szCs w:val="30"/>
              </w:rPr>
              <w:t>—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8%</w:t>
            </w:r>
          </w:p>
        </w:tc>
        <w:tc>
          <w:tcPr>
            <w:tcW w:w="93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10%</w:t>
            </w:r>
          </w:p>
        </w:tc>
        <w:tc>
          <w:tcPr>
            <w:tcW w:w="921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+120</w:t>
            </w:r>
          </w:p>
        </w:tc>
        <w:tc>
          <w:tcPr>
            <w:tcW w:w="924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+150</w:t>
            </w:r>
          </w:p>
        </w:tc>
        <w:tc>
          <w:tcPr>
            <w:tcW w:w="920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4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5</w:t>
            </w:r>
          </w:p>
        </w:tc>
        <w:tc>
          <w:tcPr>
            <w:tcW w:w="918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/>
                <w:sz w:val="30"/>
                <w:szCs w:val="30"/>
              </w:rPr>
              <w:t>0</w:t>
            </w:r>
          </w:p>
        </w:tc>
        <w:tc>
          <w:tcPr>
            <w:tcW w:w="922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/>
                <w:sz w:val="30"/>
                <w:szCs w:val="30"/>
              </w:rPr>
              <w:t>0</w:t>
            </w:r>
          </w:p>
        </w:tc>
        <w:tc>
          <w:tcPr>
            <w:tcW w:w="917" w:type="dxa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</w:t>
            </w:r>
          </w:p>
        </w:tc>
        <w:tc>
          <w:tcPr>
            <w:tcW w:w="980" w:type="dxa"/>
            <w:gridSpan w:val="2"/>
            <w:vAlign w:val="center"/>
          </w:tcPr>
          <w:p w:rsidR="00313B20" w:rsidRPr="009B410B" w:rsidRDefault="00313B20" w:rsidP="00B4600C">
            <w:pPr>
              <w:spacing w:line="3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ascii="宋体" w:hAnsi="宋体"/>
                <w:sz w:val="30"/>
                <w:szCs w:val="30"/>
              </w:rPr>
              <w:t>1</w:t>
            </w:r>
          </w:p>
        </w:tc>
      </w:tr>
    </w:tbl>
    <w:p w:rsidR="00313B20" w:rsidRDefault="00313B20" w:rsidP="00B4600C">
      <w:pPr>
        <w:jc w:val="center"/>
        <w:rPr>
          <w:rFonts w:ascii="方正小标宋简体" w:eastAsia="方正小标宋简体"/>
          <w:sz w:val="44"/>
          <w:szCs w:val="44"/>
        </w:rPr>
      </w:pPr>
      <w:r w:rsidRPr="00B4600C">
        <w:rPr>
          <w:rFonts w:ascii="方正小标宋简体" w:eastAsia="方正小标宋简体" w:hint="eastAsia"/>
          <w:sz w:val="44"/>
          <w:szCs w:val="44"/>
        </w:rPr>
        <w:t>盘锦市园区建设目标管理考核评价指标体系任务分解表</w:t>
      </w:r>
    </w:p>
    <w:p w:rsidR="00313B20" w:rsidRPr="00B4600C" w:rsidRDefault="00313B20" w:rsidP="00B4600C">
      <w:pPr>
        <w:spacing w:line="240" w:lineRule="exact"/>
        <w:rPr>
          <w:rFonts w:ascii="方正小标宋简体" w:eastAsia="方正小标宋简体"/>
          <w:sz w:val="44"/>
          <w:szCs w:val="44"/>
        </w:rPr>
      </w:pPr>
    </w:p>
    <w:p w:rsidR="00313B20" w:rsidRPr="00B4600C" w:rsidRDefault="00313B20" w:rsidP="00B4600C">
      <w:pPr>
        <w:rPr>
          <w:rFonts w:ascii="黑体" w:eastAsia="黑体"/>
          <w:sz w:val="44"/>
          <w:szCs w:val="44"/>
        </w:rPr>
      </w:pPr>
    </w:p>
    <w:sectPr w:rsidR="00313B20" w:rsidRPr="00B4600C" w:rsidSect="00D70F5D">
      <w:headerReference w:type="default" r:id="rId6"/>
      <w:pgSz w:w="23814" w:h="16840" w:orient="landscape" w:code="8"/>
      <w:pgMar w:top="1134" w:right="851" w:bottom="1134" w:left="851" w:header="851" w:footer="992" w:gutter="0"/>
      <w:cols w:space="425"/>
      <w:docGrid w:type="linesAndChars" w:linePitch="609" w:charSpace="-8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3B20" w:rsidRDefault="00313B20" w:rsidP="007D1DC0">
      <w:r>
        <w:separator/>
      </w:r>
    </w:p>
  </w:endnote>
  <w:endnote w:type="continuationSeparator" w:id="1">
    <w:p w:rsidR="00313B20" w:rsidRDefault="00313B20" w:rsidP="007D1D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3B20" w:rsidRDefault="00313B20" w:rsidP="007D1DC0">
      <w:r>
        <w:separator/>
      </w:r>
    </w:p>
  </w:footnote>
  <w:footnote w:type="continuationSeparator" w:id="1">
    <w:p w:rsidR="00313B20" w:rsidRDefault="00313B20" w:rsidP="007D1DC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3B20" w:rsidRDefault="00313B20" w:rsidP="00CA079B">
    <w:pPr>
      <w:pStyle w:val="Header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defaultTabStop w:val="420"/>
  <w:drawingGridHorizontalSpacing w:val="103"/>
  <w:drawingGridVerticalSpacing w:val="609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C7682"/>
    <w:rsid w:val="000579CC"/>
    <w:rsid w:val="000E3A2E"/>
    <w:rsid w:val="00182203"/>
    <w:rsid w:val="001B4FD5"/>
    <w:rsid w:val="001C1234"/>
    <w:rsid w:val="002052B4"/>
    <w:rsid w:val="00240AAC"/>
    <w:rsid w:val="002F4748"/>
    <w:rsid w:val="00313B20"/>
    <w:rsid w:val="00334959"/>
    <w:rsid w:val="00381759"/>
    <w:rsid w:val="003E10AC"/>
    <w:rsid w:val="00404AFB"/>
    <w:rsid w:val="00452779"/>
    <w:rsid w:val="00456B3B"/>
    <w:rsid w:val="005061A6"/>
    <w:rsid w:val="005362B2"/>
    <w:rsid w:val="005F1B85"/>
    <w:rsid w:val="005F395A"/>
    <w:rsid w:val="005F48E9"/>
    <w:rsid w:val="005F518C"/>
    <w:rsid w:val="00642F29"/>
    <w:rsid w:val="0066648B"/>
    <w:rsid w:val="006B41A3"/>
    <w:rsid w:val="006C31F1"/>
    <w:rsid w:val="0078433E"/>
    <w:rsid w:val="007D1DC0"/>
    <w:rsid w:val="007E1A14"/>
    <w:rsid w:val="007E771B"/>
    <w:rsid w:val="007F3B1B"/>
    <w:rsid w:val="00817470"/>
    <w:rsid w:val="00897B8C"/>
    <w:rsid w:val="008D41D3"/>
    <w:rsid w:val="009B410B"/>
    <w:rsid w:val="009C06F6"/>
    <w:rsid w:val="00A3512E"/>
    <w:rsid w:val="00A8029A"/>
    <w:rsid w:val="00AB4EF9"/>
    <w:rsid w:val="00AC7682"/>
    <w:rsid w:val="00B4600C"/>
    <w:rsid w:val="00B944AD"/>
    <w:rsid w:val="00BD1AD8"/>
    <w:rsid w:val="00C05BA2"/>
    <w:rsid w:val="00C13D90"/>
    <w:rsid w:val="00C256B2"/>
    <w:rsid w:val="00C37182"/>
    <w:rsid w:val="00C921CB"/>
    <w:rsid w:val="00CA079B"/>
    <w:rsid w:val="00CB0AAD"/>
    <w:rsid w:val="00CE31C6"/>
    <w:rsid w:val="00CF091D"/>
    <w:rsid w:val="00D41234"/>
    <w:rsid w:val="00D46B1A"/>
    <w:rsid w:val="00D70F5D"/>
    <w:rsid w:val="00DB4C60"/>
    <w:rsid w:val="00DD0949"/>
    <w:rsid w:val="00DF150F"/>
    <w:rsid w:val="00E53BC5"/>
    <w:rsid w:val="00EB6EB6"/>
    <w:rsid w:val="00EF6FA5"/>
    <w:rsid w:val="00F30F7D"/>
    <w:rsid w:val="00F44F36"/>
    <w:rsid w:val="00FD1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6EB6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D10C4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F4748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F4748"/>
    <w:rPr>
      <w:rFonts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7D1D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D1DC0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7D1D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D1DC0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74</TotalTime>
  <Pages>1</Pages>
  <Words>182</Words>
  <Characters>1041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序号</dc:title>
  <dc:subject/>
  <dc:creator>weibi</dc:creator>
  <cp:keywords/>
  <dc:description/>
  <cp:lastModifiedBy>ZhengJian</cp:lastModifiedBy>
  <cp:revision>16</cp:revision>
  <cp:lastPrinted>2016-08-11T10:20:00Z</cp:lastPrinted>
  <dcterms:created xsi:type="dcterms:W3CDTF">2016-08-11T08:40:00Z</dcterms:created>
  <dcterms:modified xsi:type="dcterms:W3CDTF">2016-08-12T01:16:00Z</dcterms:modified>
</cp:coreProperties>
</file>